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E7FBB" w14:paraId="77A8048D" w14:textId="77777777" w:rsidTr="006E7FBB">
        <w:tc>
          <w:tcPr>
            <w:tcW w:w="9350" w:type="dxa"/>
          </w:tcPr>
          <w:p w14:paraId="5DE36509" w14:textId="278522FE" w:rsidR="006E7FBB" w:rsidRPr="00476A44" w:rsidRDefault="002D5FAC" w:rsidP="002D5FA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  <w:r w:rsidR="00592F2B">
              <w:rPr>
                <w:b/>
                <w:sz w:val="28"/>
                <w:szCs w:val="28"/>
              </w:rPr>
              <w:t>řírodověda procvičení 1</w:t>
            </w:r>
          </w:p>
        </w:tc>
      </w:tr>
    </w:tbl>
    <w:p w14:paraId="03C37FDA" w14:textId="77777777" w:rsidR="00955675" w:rsidRDefault="00955675" w:rsidP="00955675">
      <w:pPr>
        <w:rPr>
          <w:u w:val="single"/>
        </w:rPr>
      </w:pPr>
    </w:p>
    <w:p w14:paraId="3E54C05E" w14:textId="618F2004" w:rsidR="001B6DD8" w:rsidRDefault="001B6DD8" w:rsidP="00632ABF">
      <w:pPr>
        <w:pStyle w:val="Odstavecseseznamem"/>
        <w:numPr>
          <w:ilvl w:val="0"/>
          <w:numId w:val="4"/>
        </w:numPr>
        <w:jc w:val="both"/>
      </w:pPr>
      <w:r>
        <w:t xml:space="preserve">Čím se liší houby od rostlin? Kterou důležitou </w:t>
      </w:r>
      <w:r w:rsidR="00570862">
        <w:t>látku neobsahují?</w:t>
      </w:r>
    </w:p>
    <w:p w14:paraId="32FF7E60" w14:textId="06E7AC1B" w:rsidR="006E7FBB" w:rsidRPr="002C6F45" w:rsidRDefault="00570862" w:rsidP="00570862">
      <w:pPr>
        <w:pStyle w:val="Odstavecseseznamem"/>
        <w:numPr>
          <w:ilvl w:val="0"/>
          <w:numId w:val="4"/>
        </w:numPr>
        <w:jc w:val="both"/>
        <w:rPr>
          <w:u w:val="single"/>
        </w:rPr>
      </w:pPr>
      <w:r>
        <w:t>Čím se houby rozmnožují?</w:t>
      </w:r>
    </w:p>
    <w:p w14:paraId="17672F85" w14:textId="77777777" w:rsidR="00171970" w:rsidRDefault="00171970" w:rsidP="00570862">
      <w:pPr>
        <w:pStyle w:val="Odstavecseseznamem"/>
        <w:numPr>
          <w:ilvl w:val="0"/>
          <w:numId w:val="4"/>
        </w:numPr>
        <w:jc w:val="both"/>
        <w:sectPr w:rsidR="00171970" w:rsidSect="00476A44">
          <w:pgSz w:w="12240" w:h="15840"/>
          <w:pgMar w:top="709" w:right="1440" w:bottom="426" w:left="1440" w:header="720" w:footer="720" w:gutter="0"/>
          <w:cols w:space="720"/>
        </w:sectPr>
      </w:pPr>
    </w:p>
    <w:p w14:paraId="20B860F4" w14:textId="26275586" w:rsidR="002C6F45" w:rsidRPr="00171970" w:rsidRDefault="002C6F45" w:rsidP="00570862">
      <w:pPr>
        <w:pStyle w:val="Odstavecseseznamem"/>
        <w:numPr>
          <w:ilvl w:val="0"/>
          <w:numId w:val="4"/>
        </w:numPr>
        <w:jc w:val="both"/>
        <w:rPr>
          <w:u w:val="single"/>
        </w:rPr>
      </w:pPr>
      <w:r>
        <w:t xml:space="preserve">Nakresli </w:t>
      </w:r>
      <w:r w:rsidR="00507ACC">
        <w:t>houbu s rourkami a popiš jednotlivé části.</w:t>
      </w:r>
    </w:p>
    <w:p w14:paraId="2416BD41" w14:textId="77777777" w:rsidR="00171970" w:rsidRPr="00171970" w:rsidRDefault="00171970" w:rsidP="00171970">
      <w:pPr>
        <w:jc w:val="both"/>
        <w:rPr>
          <w:u w:val="single"/>
        </w:rPr>
      </w:pPr>
    </w:p>
    <w:p w14:paraId="3F5C3D89" w14:textId="2EE38EF8" w:rsidR="00507ACC" w:rsidRPr="00570862" w:rsidRDefault="00507ACC" w:rsidP="00570862">
      <w:pPr>
        <w:pStyle w:val="Odstavecseseznamem"/>
        <w:numPr>
          <w:ilvl w:val="0"/>
          <w:numId w:val="4"/>
        </w:numPr>
        <w:jc w:val="both"/>
        <w:rPr>
          <w:u w:val="single"/>
        </w:rPr>
      </w:pPr>
      <w:r>
        <w:t>Nakresli</w:t>
      </w:r>
      <w:r w:rsidR="00B14717">
        <w:t xml:space="preserve"> jedovatou muchomůrku zelenou a popiš její části.</w:t>
      </w:r>
    </w:p>
    <w:p w14:paraId="44FC8F4F" w14:textId="77777777" w:rsidR="00171970" w:rsidRDefault="00171970" w:rsidP="0085301C">
      <w:pPr>
        <w:jc w:val="both"/>
      </w:pPr>
    </w:p>
    <w:p w14:paraId="6DF6385B" w14:textId="77777777" w:rsidR="0085301C" w:rsidRDefault="0085301C" w:rsidP="0085301C">
      <w:pPr>
        <w:jc w:val="both"/>
      </w:pPr>
    </w:p>
    <w:p w14:paraId="49787AF0" w14:textId="77777777" w:rsidR="0085301C" w:rsidRDefault="0085301C" w:rsidP="0085301C">
      <w:pPr>
        <w:jc w:val="both"/>
      </w:pPr>
    </w:p>
    <w:p w14:paraId="6C96D10A" w14:textId="77777777" w:rsidR="00CB6CA4" w:rsidRDefault="00CB6CA4" w:rsidP="0085301C">
      <w:pPr>
        <w:jc w:val="both"/>
        <w:sectPr w:rsidR="00CB6CA4" w:rsidSect="00171970">
          <w:type w:val="continuous"/>
          <w:pgSz w:w="12240" w:h="15840"/>
          <w:pgMar w:top="709" w:right="1440" w:bottom="426" w:left="1440" w:header="720" w:footer="720" w:gutter="0"/>
          <w:cols w:num="2" w:space="720"/>
        </w:sectPr>
      </w:pPr>
    </w:p>
    <w:p w14:paraId="420DFD05" w14:textId="77777777" w:rsidR="00504037" w:rsidRPr="00504037" w:rsidRDefault="00504037" w:rsidP="00504037">
      <w:pPr>
        <w:pStyle w:val="Odstavecseseznamem"/>
        <w:ind w:left="644"/>
        <w:jc w:val="both"/>
        <w:rPr>
          <w:u w:val="single"/>
        </w:rPr>
      </w:pPr>
    </w:p>
    <w:p w14:paraId="64F656B4" w14:textId="77777777" w:rsidR="00504037" w:rsidRPr="00504037" w:rsidRDefault="00504037" w:rsidP="00504037">
      <w:pPr>
        <w:pStyle w:val="Odstavecseseznamem"/>
        <w:ind w:left="644"/>
        <w:jc w:val="both"/>
        <w:rPr>
          <w:u w:val="single"/>
        </w:rPr>
      </w:pPr>
    </w:p>
    <w:p w14:paraId="340259D7" w14:textId="77777777" w:rsidR="00504037" w:rsidRDefault="00504037" w:rsidP="00504037">
      <w:pPr>
        <w:pStyle w:val="Odstavecseseznamem"/>
        <w:ind w:left="644"/>
        <w:jc w:val="both"/>
        <w:rPr>
          <w:u w:val="single"/>
        </w:rPr>
      </w:pPr>
    </w:p>
    <w:p w14:paraId="233BA83E" w14:textId="77777777" w:rsidR="00504037" w:rsidRDefault="00504037" w:rsidP="00504037">
      <w:pPr>
        <w:pStyle w:val="Odstavecseseznamem"/>
        <w:ind w:left="644"/>
        <w:jc w:val="both"/>
        <w:rPr>
          <w:u w:val="single"/>
        </w:rPr>
      </w:pPr>
    </w:p>
    <w:p w14:paraId="47880707" w14:textId="77777777" w:rsidR="00504037" w:rsidRDefault="00504037" w:rsidP="00504037">
      <w:pPr>
        <w:pStyle w:val="Odstavecseseznamem"/>
        <w:ind w:left="644"/>
        <w:jc w:val="both"/>
        <w:rPr>
          <w:u w:val="single"/>
        </w:rPr>
      </w:pPr>
    </w:p>
    <w:p w14:paraId="4EE89269" w14:textId="77777777" w:rsidR="00504037" w:rsidRPr="00504037" w:rsidRDefault="00504037" w:rsidP="00504037">
      <w:pPr>
        <w:pStyle w:val="Odstavecseseznamem"/>
        <w:ind w:left="644"/>
        <w:jc w:val="both"/>
        <w:rPr>
          <w:u w:val="single"/>
        </w:rPr>
      </w:pPr>
    </w:p>
    <w:p w14:paraId="1F066017" w14:textId="42184235" w:rsidR="00955675" w:rsidRPr="003D7C68" w:rsidRDefault="00570862" w:rsidP="00955675">
      <w:pPr>
        <w:pStyle w:val="Odstavecseseznamem"/>
        <w:numPr>
          <w:ilvl w:val="0"/>
          <w:numId w:val="4"/>
        </w:numPr>
        <w:jc w:val="both"/>
        <w:rPr>
          <w:sz w:val="28"/>
          <w:szCs w:val="28"/>
          <w:u w:val="single"/>
        </w:rPr>
      </w:pPr>
      <w:r w:rsidRPr="006E7FBB">
        <w:t>Rozděl houby na dvě sku</w:t>
      </w:r>
      <w:r>
        <w:t>piny a zapiš správně do tabulky</w:t>
      </w:r>
      <w:r w:rsidRPr="006E7FBB">
        <w:t>:</w:t>
      </w:r>
      <w:r w:rsidR="00D924A0">
        <w:t xml:space="preserve"> </w:t>
      </w:r>
      <w:r w:rsidR="003D7C68">
        <w:t xml:space="preserve"> </w:t>
      </w:r>
      <w:r w:rsidR="00955675" w:rsidRPr="003D7C68">
        <w:rPr>
          <w:sz w:val="28"/>
          <w:szCs w:val="28"/>
        </w:rPr>
        <w:t>muchomůrka zelená, hřib satan,</w:t>
      </w:r>
      <w:r w:rsidR="008F29A6" w:rsidRPr="003D7C68">
        <w:rPr>
          <w:sz w:val="28"/>
          <w:szCs w:val="28"/>
        </w:rPr>
        <w:t xml:space="preserve"> </w:t>
      </w:r>
      <w:r w:rsidRPr="003D7C68">
        <w:rPr>
          <w:sz w:val="28"/>
          <w:szCs w:val="28"/>
        </w:rPr>
        <w:t>bedla vysoká</w:t>
      </w:r>
      <w:r w:rsidR="00F2384D" w:rsidRPr="003D7C68">
        <w:rPr>
          <w:sz w:val="28"/>
          <w:szCs w:val="28"/>
        </w:rPr>
        <w:t>, hřib žlučník, hřib</w:t>
      </w:r>
      <w:r w:rsidR="00D924A0">
        <w:rPr>
          <w:sz w:val="28"/>
          <w:szCs w:val="28"/>
        </w:rPr>
        <w:t xml:space="preserve"> panský borový</w:t>
      </w:r>
      <w:r w:rsidR="00F2384D" w:rsidRPr="003D7C68">
        <w:rPr>
          <w:sz w:val="28"/>
          <w:szCs w:val="28"/>
        </w:rPr>
        <w:t>, liška</w:t>
      </w:r>
      <w:r w:rsidR="006E5B01" w:rsidRPr="003D7C68">
        <w:rPr>
          <w:sz w:val="28"/>
          <w:szCs w:val="28"/>
        </w:rPr>
        <w:t xml:space="preserve"> obecná, </w:t>
      </w:r>
      <w:r w:rsidR="00955675" w:rsidRPr="003D7C68">
        <w:rPr>
          <w:sz w:val="28"/>
          <w:szCs w:val="28"/>
        </w:rPr>
        <w:t>hřib dubový, muchomůrka červená</w:t>
      </w:r>
      <w:r w:rsidR="00080E8E" w:rsidRPr="003D7C68">
        <w:rPr>
          <w:sz w:val="28"/>
          <w:szCs w:val="28"/>
        </w:rPr>
        <w:t>, muchomůrka růžovka</w:t>
      </w:r>
      <w:r w:rsidR="000B2959" w:rsidRPr="003D7C68">
        <w:rPr>
          <w:sz w:val="28"/>
          <w:szCs w:val="28"/>
        </w:rPr>
        <w:t xml:space="preserve"> (křemenáč osikový, kozák březový, </w:t>
      </w:r>
      <w:r w:rsidR="006B6F20" w:rsidRPr="003D7C68">
        <w:rPr>
          <w:sz w:val="28"/>
          <w:szCs w:val="28"/>
        </w:rPr>
        <w:t xml:space="preserve">žampion </w:t>
      </w:r>
      <w:r w:rsidR="00B12550" w:rsidRPr="003D7C68">
        <w:rPr>
          <w:sz w:val="28"/>
          <w:szCs w:val="28"/>
        </w:rPr>
        <w:t>polní</w:t>
      </w:r>
      <w:r w:rsidR="00B726F5" w:rsidRPr="003D7C68">
        <w:rPr>
          <w:sz w:val="28"/>
          <w:szCs w:val="28"/>
        </w:rPr>
        <w:t>, muchomůrka citronová</w:t>
      </w:r>
      <w:r w:rsidR="003D7C68">
        <w:rPr>
          <w:sz w:val="28"/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8"/>
        <w:gridCol w:w="3214"/>
        <w:gridCol w:w="3008"/>
      </w:tblGrid>
      <w:tr w:rsidR="008C422D" w14:paraId="0C707707" w14:textId="74CD2F35" w:rsidTr="008C422D">
        <w:trPr>
          <w:trHeight w:val="548"/>
        </w:trPr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A1102C" w14:textId="77777777" w:rsidR="008C422D" w:rsidRDefault="008C422D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JEDLÉ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F63C35" w14:textId="77777777" w:rsidR="008C422D" w:rsidRDefault="008C422D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JEDOVATÉ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99068D" w14:textId="41B4642B" w:rsidR="008C422D" w:rsidRDefault="008C422D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NEJEDLÉ</w:t>
            </w:r>
          </w:p>
        </w:tc>
      </w:tr>
      <w:tr w:rsidR="008C422D" w14:paraId="2F9CD849" w14:textId="4DB6C953" w:rsidTr="008C422D">
        <w:trPr>
          <w:trHeight w:val="548"/>
        </w:trPr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FCBE" w14:textId="77777777" w:rsidR="008C422D" w:rsidRDefault="008C422D">
            <w:pPr>
              <w:rPr>
                <w:u w:val="single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DD84" w14:textId="77777777" w:rsidR="008C422D" w:rsidRDefault="008C422D">
            <w:pPr>
              <w:rPr>
                <w:u w:val="single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4DA4" w14:textId="77777777" w:rsidR="008C422D" w:rsidRDefault="008C422D">
            <w:pPr>
              <w:rPr>
                <w:u w:val="single"/>
              </w:rPr>
            </w:pPr>
          </w:p>
        </w:tc>
      </w:tr>
      <w:tr w:rsidR="008C422D" w14:paraId="365C077C" w14:textId="658F92E9" w:rsidTr="008C422D">
        <w:trPr>
          <w:trHeight w:val="548"/>
        </w:trPr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3F5D" w14:textId="77777777" w:rsidR="008C422D" w:rsidRDefault="008C422D">
            <w:pPr>
              <w:rPr>
                <w:u w:val="single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9A44" w14:textId="77777777" w:rsidR="008C422D" w:rsidRDefault="008C422D">
            <w:pPr>
              <w:rPr>
                <w:u w:val="single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D96C" w14:textId="77777777" w:rsidR="008C422D" w:rsidRDefault="008C422D">
            <w:pPr>
              <w:rPr>
                <w:u w:val="single"/>
              </w:rPr>
            </w:pPr>
          </w:p>
        </w:tc>
      </w:tr>
      <w:tr w:rsidR="008C422D" w14:paraId="4F5C7FEB" w14:textId="414AE1A0" w:rsidTr="008C422D">
        <w:trPr>
          <w:trHeight w:val="548"/>
        </w:trPr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DF4A" w14:textId="77777777" w:rsidR="008C422D" w:rsidRDefault="008C422D">
            <w:pPr>
              <w:rPr>
                <w:u w:val="single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D90B" w14:textId="77777777" w:rsidR="008C422D" w:rsidRDefault="008C422D">
            <w:pPr>
              <w:rPr>
                <w:u w:val="single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99CE" w14:textId="77777777" w:rsidR="008C422D" w:rsidRDefault="008C422D">
            <w:pPr>
              <w:rPr>
                <w:u w:val="single"/>
              </w:rPr>
            </w:pPr>
          </w:p>
        </w:tc>
      </w:tr>
      <w:tr w:rsidR="008C422D" w14:paraId="3E990C27" w14:textId="7FE90059" w:rsidTr="008C422D">
        <w:trPr>
          <w:trHeight w:val="578"/>
        </w:trPr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3D34" w14:textId="77777777" w:rsidR="008C422D" w:rsidRDefault="008C422D">
            <w:pPr>
              <w:rPr>
                <w:u w:val="single"/>
              </w:rPr>
            </w:pP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BDC4" w14:textId="77777777" w:rsidR="008C422D" w:rsidRDefault="008C422D">
            <w:pPr>
              <w:rPr>
                <w:u w:val="single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4EE5" w14:textId="77777777" w:rsidR="008C422D" w:rsidRDefault="008C422D">
            <w:pPr>
              <w:rPr>
                <w:u w:val="single"/>
              </w:rPr>
            </w:pPr>
          </w:p>
        </w:tc>
      </w:tr>
    </w:tbl>
    <w:p w14:paraId="056ACA7F" w14:textId="77777777" w:rsidR="00955675" w:rsidRDefault="00955675" w:rsidP="00955675">
      <w:pPr>
        <w:rPr>
          <w:u w:val="single"/>
        </w:rPr>
      </w:pPr>
    </w:p>
    <w:p w14:paraId="4584B841" w14:textId="29B86FD9" w:rsidR="00955675" w:rsidRPr="00FA3833" w:rsidRDefault="00476A44" w:rsidP="00FA3833">
      <w:pPr>
        <w:pStyle w:val="Odstavecseseznamem"/>
        <w:numPr>
          <w:ilvl w:val="0"/>
          <w:numId w:val="4"/>
        </w:numPr>
        <w:rPr>
          <w:b/>
        </w:rPr>
      </w:pPr>
      <w:r w:rsidRPr="00FA3833">
        <w:rPr>
          <w:b/>
        </w:rPr>
        <w:t>Pravdivé věty podtrhni, špatné škrtni</w:t>
      </w:r>
    </w:p>
    <w:p w14:paraId="0F9D7F57" w14:textId="77777777" w:rsidR="00955675" w:rsidRPr="003D7C68" w:rsidRDefault="00955675" w:rsidP="006E7FBB">
      <w:pPr>
        <w:rPr>
          <w:sz w:val="28"/>
          <w:szCs w:val="28"/>
        </w:rPr>
      </w:pPr>
      <w:r w:rsidRPr="003D7C68">
        <w:rPr>
          <w:sz w:val="28"/>
          <w:szCs w:val="28"/>
        </w:rPr>
        <w:t>Sbírám jen houby, které velmi dobře znám.</w:t>
      </w:r>
    </w:p>
    <w:p w14:paraId="282AEB66" w14:textId="77777777" w:rsidR="00955675" w:rsidRPr="003D7C68" w:rsidRDefault="00955675" w:rsidP="006E7FBB">
      <w:pPr>
        <w:rPr>
          <w:sz w:val="28"/>
          <w:szCs w:val="28"/>
        </w:rPr>
      </w:pPr>
      <w:r w:rsidRPr="003D7C68">
        <w:rPr>
          <w:sz w:val="28"/>
          <w:szCs w:val="28"/>
        </w:rPr>
        <w:t>Nasbírané houby dávám do igelitky.</w:t>
      </w:r>
    </w:p>
    <w:p w14:paraId="119563C7" w14:textId="77777777" w:rsidR="00955675" w:rsidRPr="003D7C68" w:rsidRDefault="00955675" w:rsidP="006E7FBB">
      <w:pPr>
        <w:rPr>
          <w:sz w:val="28"/>
          <w:szCs w:val="28"/>
        </w:rPr>
      </w:pPr>
      <w:r w:rsidRPr="003D7C68">
        <w:rPr>
          <w:sz w:val="28"/>
          <w:szCs w:val="28"/>
        </w:rPr>
        <w:t>Sbírám všechny houby, které v lese vidím.</w:t>
      </w:r>
    </w:p>
    <w:p w14:paraId="2B2173DB" w14:textId="77777777" w:rsidR="00955675" w:rsidRPr="003D7C68" w:rsidRDefault="00955675" w:rsidP="006E7FBB">
      <w:pPr>
        <w:rPr>
          <w:sz w:val="28"/>
          <w:szCs w:val="28"/>
        </w:rPr>
      </w:pPr>
      <w:r w:rsidRPr="003D7C68">
        <w:rPr>
          <w:sz w:val="28"/>
          <w:szCs w:val="28"/>
        </w:rPr>
        <w:t>Jedovaté houby v lese rozkopu.</w:t>
      </w:r>
    </w:p>
    <w:p w14:paraId="3D6652A1" w14:textId="77777777" w:rsidR="00955675" w:rsidRPr="003D7C68" w:rsidRDefault="00955675" w:rsidP="006E7FBB">
      <w:pPr>
        <w:rPr>
          <w:sz w:val="28"/>
          <w:szCs w:val="28"/>
        </w:rPr>
      </w:pPr>
      <w:r w:rsidRPr="003D7C68">
        <w:rPr>
          <w:sz w:val="28"/>
          <w:szCs w:val="28"/>
        </w:rPr>
        <w:t>Nasbírané houby co nejrychleji zpracuji.</w:t>
      </w:r>
    </w:p>
    <w:p w14:paraId="176A82A7" w14:textId="597D013B" w:rsidR="009E07D6" w:rsidRPr="003D7C68" w:rsidRDefault="00371CC5" w:rsidP="006E7FBB">
      <w:pPr>
        <w:rPr>
          <w:sz w:val="28"/>
          <w:szCs w:val="28"/>
        </w:rPr>
      </w:pPr>
      <w:r w:rsidRPr="003D7C68">
        <w:rPr>
          <w:sz w:val="28"/>
          <w:szCs w:val="28"/>
        </w:rPr>
        <w:t>Houby se učím znát od zkušeného dospělého.</w:t>
      </w:r>
    </w:p>
    <w:p w14:paraId="759A4B2D" w14:textId="68F13527" w:rsidR="00371CC5" w:rsidRPr="003D7C68" w:rsidRDefault="00371CC5" w:rsidP="006E7FBB">
      <w:pPr>
        <w:rPr>
          <w:sz w:val="28"/>
          <w:szCs w:val="28"/>
        </w:rPr>
      </w:pPr>
      <w:r w:rsidRPr="003D7C68">
        <w:rPr>
          <w:sz w:val="28"/>
          <w:szCs w:val="28"/>
        </w:rPr>
        <w:t xml:space="preserve">Ke sbírání hub </w:t>
      </w:r>
      <w:r w:rsidR="00ED22BC" w:rsidRPr="003D7C68">
        <w:rPr>
          <w:sz w:val="28"/>
          <w:szCs w:val="28"/>
        </w:rPr>
        <w:t>mi stačí atlas hub, kde je poznám.</w:t>
      </w:r>
    </w:p>
    <w:p w14:paraId="3D991073" w14:textId="4CDA2C21" w:rsidR="00ED22BC" w:rsidRPr="003D7C68" w:rsidRDefault="00ED22BC" w:rsidP="006E7FBB">
      <w:pPr>
        <w:rPr>
          <w:sz w:val="28"/>
          <w:szCs w:val="28"/>
        </w:rPr>
      </w:pPr>
      <w:r w:rsidRPr="003D7C68">
        <w:rPr>
          <w:sz w:val="28"/>
          <w:szCs w:val="28"/>
        </w:rPr>
        <w:t>Nejlepší je sbírat houby s dobrou aplikací na mobilu</w:t>
      </w:r>
      <w:r w:rsidR="00737866" w:rsidRPr="003D7C68">
        <w:rPr>
          <w:sz w:val="28"/>
          <w:szCs w:val="28"/>
        </w:rPr>
        <w:t>, pak se nespletu.</w:t>
      </w:r>
    </w:p>
    <w:p w14:paraId="51B08BA5" w14:textId="642D229B" w:rsidR="00737866" w:rsidRPr="003D7C68" w:rsidRDefault="00737866" w:rsidP="006E7FBB">
      <w:pPr>
        <w:rPr>
          <w:sz w:val="28"/>
          <w:szCs w:val="28"/>
        </w:rPr>
      </w:pPr>
      <w:r w:rsidRPr="003D7C68">
        <w:rPr>
          <w:sz w:val="28"/>
          <w:szCs w:val="28"/>
        </w:rPr>
        <w:t>Plesnivé houby nechám na místě.</w:t>
      </w:r>
    </w:p>
    <w:p w14:paraId="29F533AD" w14:textId="77777777" w:rsidR="000B2C6C" w:rsidRDefault="000B2C6C" w:rsidP="006E7FBB"/>
    <w:p w14:paraId="56A4CF13" w14:textId="77777777" w:rsidR="0079266A" w:rsidRDefault="0079266A" w:rsidP="006E7FBB">
      <w:pPr>
        <w:sectPr w:rsidR="0079266A" w:rsidSect="00171970">
          <w:type w:val="continuous"/>
          <w:pgSz w:w="12240" w:h="15840"/>
          <w:pgMar w:top="709" w:right="1440" w:bottom="426" w:left="1440" w:header="720" w:footer="720" w:gutter="0"/>
          <w:cols w:space="720"/>
        </w:sectPr>
      </w:pPr>
    </w:p>
    <w:p w14:paraId="3B1E5507" w14:textId="77777777" w:rsidR="000B2C6C" w:rsidRDefault="000B2C6C" w:rsidP="006E7FBB"/>
    <w:p w14:paraId="110C2418" w14:textId="74FA9757" w:rsidR="00CE29EA" w:rsidRDefault="00CE29EA" w:rsidP="00DE4AF5"/>
    <w:p w14:paraId="197CBB90" w14:textId="77777777" w:rsidR="00955675" w:rsidRDefault="00955675" w:rsidP="00955675">
      <w:pPr>
        <w:rPr>
          <w:sz w:val="32"/>
          <w:szCs w:val="32"/>
        </w:rPr>
      </w:pPr>
    </w:p>
    <w:p w14:paraId="2E3A519F" w14:textId="77777777" w:rsidR="000031EF" w:rsidRDefault="000031EF"/>
    <w:sectPr w:rsidR="000031EF" w:rsidSect="0079266A">
      <w:type w:val="continuous"/>
      <w:pgSz w:w="12240" w:h="15840"/>
      <w:pgMar w:top="709" w:right="1440" w:bottom="4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AB51AC"/>
    <w:multiLevelType w:val="hybridMultilevel"/>
    <w:tmpl w:val="119CF2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22681"/>
    <w:multiLevelType w:val="hybridMultilevel"/>
    <w:tmpl w:val="58D08B4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AD29CA"/>
    <w:multiLevelType w:val="hybridMultilevel"/>
    <w:tmpl w:val="BD6678E2"/>
    <w:lvl w:ilvl="0" w:tplc="3B3822B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7F855CB7"/>
    <w:multiLevelType w:val="hybridMultilevel"/>
    <w:tmpl w:val="0562CEB6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71184">
    <w:abstractNumId w:val="2"/>
  </w:num>
  <w:num w:numId="2" w16cid:durableId="1863931263">
    <w:abstractNumId w:val="0"/>
  </w:num>
  <w:num w:numId="3" w16cid:durableId="1276062847">
    <w:abstractNumId w:val="3"/>
  </w:num>
  <w:num w:numId="4" w16cid:durableId="504050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675"/>
    <w:rsid w:val="000031EF"/>
    <w:rsid w:val="00034985"/>
    <w:rsid w:val="00080E8E"/>
    <w:rsid w:val="000B003B"/>
    <w:rsid w:val="000B2959"/>
    <w:rsid w:val="000B2C6C"/>
    <w:rsid w:val="000F71E7"/>
    <w:rsid w:val="001417B6"/>
    <w:rsid w:val="00171970"/>
    <w:rsid w:val="001B6DD8"/>
    <w:rsid w:val="001E67DD"/>
    <w:rsid w:val="002C4A8C"/>
    <w:rsid w:val="002C6F45"/>
    <w:rsid w:val="002D5FAC"/>
    <w:rsid w:val="00371CC5"/>
    <w:rsid w:val="003D7C68"/>
    <w:rsid w:val="00476A44"/>
    <w:rsid w:val="00504037"/>
    <w:rsid w:val="00507ACC"/>
    <w:rsid w:val="00570862"/>
    <w:rsid w:val="00592F2B"/>
    <w:rsid w:val="00632ABF"/>
    <w:rsid w:val="006B6F20"/>
    <w:rsid w:val="006E5B01"/>
    <w:rsid w:val="006E7FBB"/>
    <w:rsid w:val="007046ED"/>
    <w:rsid w:val="00715A7F"/>
    <w:rsid w:val="00737866"/>
    <w:rsid w:val="0079266A"/>
    <w:rsid w:val="008313CE"/>
    <w:rsid w:val="0085301C"/>
    <w:rsid w:val="008C422D"/>
    <w:rsid w:val="008D6C6F"/>
    <w:rsid w:val="008E0D80"/>
    <w:rsid w:val="008F29A6"/>
    <w:rsid w:val="00955675"/>
    <w:rsid w:val="009E07D6"/>
    <w:rsid w:val="00A55199"/>
    <w:rsid w:val="00B12550"/>
    <w:rsid w:val="00B14717"/>
    <w:rsid w:val="00B43327"/>
    <w:rsid w:val="00B726F5"/>
    <w:rsid w:val="00C03D78"/>
    <w:rsid w:val="00C2040F"/>
    <w:rsid w:val="00C53FF3"/>
    <w:rsid w:val="00C770EA"/>
    <w:rsid w:val="00CB6CA4"/>
    <w:rsid w:val="00CE29EA"/>
    <w:rsid w:val="00D33FC4"/>
    <w:rsid w:val="00D924A0"/>
    <w:rsid w:val="00DA4C56"/>
    <w:rsid w:val="00DE4AF5"/>
    <w:rsid w:val="00ED22BC"/>
    <w:rsid w:val="00F2384D"/>
    <w:rsid w:val="00F253F7"/>
    <w:rsid w:val="00FA3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71DCF"/>
  <w15:chartTrackingRefBased/>
  <w15:docId w15:val="{9FED4678-3173-48FE-8E54-D950FCD4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55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pPr>
      <w:keepNext/>
      <w:keepLines/>
      <w:spacing w:before="40"/>
      <w:outlineLvl w:val="3"/>
    </w:pPr>
    <w:rPr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pPr>
      <w:keepNext/>
      <w:keepLines/>
      <w:spacing w:before="40"/>
      <w:outlineLvl w:val="4"/>
    </w:pPr>
    <w:rPr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pPr>
      <w:keepNext/>
      <w:keepLines/>
      <w:spacing w:before="40"/>
      <w:outlineLvl w:val="5"/>
    </w:pPr>
    <w:rPr>
      <w:color w:val="1F4E79" w:themeColor="accent1" w:themeShade="8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pPr>
      <w:keepNext/>
      <w:keepLines/>
      <w:spacing w:before="40"/>
      <w:outlineLvl w:val="7"/>
    </w:pPr>
    <w:rPr>
      <w:color w:val="262626" w:themeColor="text1" w:themeTint="D9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Pr>
      <w:color w:val="5A5A5A" w:themeColor="text1" w:themeTint="A5"/>
      <w:spacing w:val="15"/>
    </w:rPr>
  </w:style>
  <w:style w:type="character" w:customStyle="1" w:styleId="Nadpis1Char">
    <w:name w:val="Nadpis 1 Char"/>
    <w:basedOn w:val="Standardnpsmoodstavce"/>
    <w:link w:val="Nadpis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styleId="Zdraznnjemn">
    <w:name w:val="Subtle Emphasis"/>
    <w:basedOn w:val="Standardnpsmoodstavce"/>
    <w:uiPriority w:val="19"/>
    <w:qFormat/>
    <w:rPr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qFormat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Pr>
      <w:i/>
      <w:iCs/>
      <w:color w:val="5B9BD5" w:themeColor="accent1"/>
    </w:rPr>
  </w:style>
  <w:style w:type="character" w:styleId="Siln">
    <w:name w:val="Strong"/>
    <w:basedOn w:val="Standardnpsmoodstavce"/>
    <w:uiPriority w:val="22"/>
    <w:qFormat/>
    <w:rPr>
      <w:b/>
      <w:b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Pr>
      <w:i/>
      <w:iCs/>
      <w:color w:val="404040" w:themeColor="text1" w:themeTint="BF"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Pr>
      <w:i/>
      <w:iCs/>
      <w:color w:val="5B9BD5" w:themeColor="accent1"/>
    </w:rPr>
  </w:style>
  <w:style w:type="character" w:styleId="Odkazjemn">
    <w:name w:val="Subtle Reference"/>
    <w:basedOn w:val="Standardnpsmoodstavce"/>
    <w:uiPriority w:val="31"/>
    <w:qFormat/>
    <w:rPr>
      <w:smallCaps/>
      <w:color w:val="404040" w:themeColor="text1" w:themeTint="BF"/>
    </w:rPr>
  </w:style>
  <w:style w:type="character" w:styleId="Odkazintenzivn">
    <w:name w:val="Intense Reference"/>
    <w:basedOn w:val="Standardnpsmoodstavce"/>
    <w:uiPriority w:val="32"/>
    <w:qFormat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qFormat/>
    <w:rPr>
      <w:b/>
      <w:bCs/>
      <w:i/>
      <w:iCs/>
      <w:spacing w:val="5"/>
    </w:rPr>
  </w:style>
  <w:style w:type="paragraph" w:styleId="Titulek">
    <w:name w:val="caption"/>
    <w:basedOn w:val="Normln"/>
    <w:next w:val="Normln"/>
    <w:uiPriority w:val="35"/>
    <w:semiHidden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pPr>
      <w:outlineLvl w:val="9"/>
    </w:pPr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95567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6E7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4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root\Office16\1029\QuickStyles\word201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word2013</Template>
  <TotalTime>6</TotalTime>
  <Pages>1</Pages>
  <Words>142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Vratislava Kutílková</dc:creator>
  <cp:lastModifiedBy>Vratislava Kutílková</cp:lastModifiedBy>
  <cp:revision>9</cp:revision>
  <dcterms:created xsi:type="dcterms:W3CDTF">2026-09-17T11:18:00Z</dcterms:created>
  <dcterms:modified xsi:type="dcterms:W3CDTF">2026-09-17T11:23:00Z</dcterms:modified>
</cp:coreProperties>
</file>