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814" w:rsidRDefault="004E6814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1"/>
        <w:gridCol w:w="4531"/>
      </w:tblGrid>
      <w:tr w:rsidR="004E6814">
        <w:tc>
          <w:tcPr>
            <w:tcW w:w="4531" w:type="dxa"/>
          </w:tcPr>
          <w:p w:rsidR="004E6814" w:rsidRDefault="004E6814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bookmarkStart w:id="0" w:name="_GoBack" w:colFirst="0" w:colLast="1"/>
            <w:r>
              <w:rPr>
                <w:b/>
                <w:bCs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="004E6814" w:rsidRDefault="004E6814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23.3 - 27.3.2020</w:t>
            </w:r>
          </w:p>
        </w:tc>
      </w:tr>
      <w:bookmarkEnd w:id="0"/>
      <w:tr w:rsidR="004E6814">
        <w:tc>
          <w:tcPr>
            <w:tcW w:w="9062" w:type="dxa"/>
            <w:gridSpan w:val="2"/>
          </w:tcPr>
          <w:p w:rsidR="004E6814" w:rsidRDefault="004E681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Třída: 8.A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4E6814" w:rsidRDefault="004E6814">
      <w:pPr>
        <w:rPr>
          <w:rFonts w:ascii="Times New Roman" w:hAnsi="Times New Roman" w:cs="Times New Roman"/>
        </w:rPr>
      </w:pPr>
    </w:p>
    <w:tbl>
      <w:tblPr>
        <w:tblW w:w="90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6"/>
        <w:gridCol w:w="7436"/>
      </w:tblGrid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292" w:type="dxa"/>
          </w:tcPr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  <w:u w:val="single"/>
              </w:rPr>
              <w:t>Slovesný vid</w:t>
            </w:r>
            <w:r>
              <w:rPr>
                <w:sz w:val="24"/>
                <w:szCs w:val="24"/>
              </w:rPr>
              <w:t xml:space="preserve"> - výklad v příloze -  1. strana, 2. strana vypracovat tabulku do sešitu (přepsat nebo nalepit a vyplnit)</w:t>
            </w:r>
          </w:p>
          <w:p w:rsidR="004E6814" w:rsidRDefault="004E6814">
            <w:pPr>
              <w:spacing w:after="0"/>
            </w:pPr>
            <w:r>
              <w:rPr>
                <w:sz w:val="24"/>
                <w:szCs w:val="24"/>
              </w:rPr>
              <w:t xml:space="preserve">Slovesný vid: </w:t>
            </w:r>
            <w:hyperlink r:id="rId5">
              <w:r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https://www.skolasnadhledem.cz/game/594</w:t>
              </w:r>
            </w:hyperlink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Recitace začátku Máje - trénovat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Výklad - viz zadaná práce z minulého týdne</w:t>
            </w:r>
          </w:p>
          <w:p w:rsidR="004E6814" w:rsidRDefault="004E68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z w:val="24"/>
                <w:szCs w:val="24"/>
                <w:u w:val="single"/>
              </w:rPr>
              <w:t>Čtenářský deník</w:t>
            </w:r>
            <w:r>
              <w:rPr>
                <w:sz w:val="24"/>
                <w:szCs w:val="24"/>
              </w:rPr>
              <w:t xml:space="preserve"> - zápis za březen z přečtené knihy + úkolu z KK poslat na email: </w:t>
            </w:r>
            <w:hyperlink r:id="rId6">
              <w:r>
                <w:rPr>
                  <w:rStyle w:val="Hyperlink"/>
                  <w:color w:val="0000FF"/>
                  <w:sz w:val="24"/>
                  <w:szCs w:val="24"/>
                </w:rPr>
                <w:t>mdrhova@zscernos.cz</w:t>
              </w:r>
            </w:hyperlink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(prosím pokud možno splnit</w:t>
            </w:r>
          </w:p>
          <w:p w:rsidR="004E6814" w:rsidRDefault="004E68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3. 4. 2020 - připomínám, že zápis má být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krátký)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814" w:rsidRDefault="004E68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Ti, kteří nemají známku na Bakalářích za leden/únor (jeden zápis), jej neodevzdali. Prosím pošlete i tento zápis e-mailem.</w:t>
            </w:r>
          </w:p>
          <w:p w:rsidR="004E6814" w:rsidRDefault="004E68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Kdo má zájem, může trénovat. (= není povinné). Na stránkách jsou i výsledky, nejasnosti můžete se mnou konzultovat e-mailem:</w:t>
            </w:r>
          </w:p>
          <w:p w:rsidR="004E6814" w:rsidRDefault="004E6814">
            <w:pPr>
              <w:spacing w:after="0"/>
            </w:pPr>
            <w:hyperlink r:id="rId7">
              <w:r>
                <w:rPr>
                  <w:rStyle w:val="Hyperlink"/>
                  <w:sz w:val="24"/>
                  <w:szCs w:val="24"/>
                </w:rPr>
                <w:t>https://prijimacky.cermat.cz/files/files/dokumenty/testova-zadani/4lete-cj/IT_2020/CJL/C9PID20C0T01_ilustracni_test_2020_9_testovy_sesit.pdf</w:t>
              </w:r>
            </w:hyperlink>
          </w:p>
          <w:p w:rsidR="004E6814" w:rsidRDefault="004E68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Ať jste zdraví!</w:t>
            </w: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informatika</w:t>
            </w:r>
          </w:p>
        </w:tc>
        <w:tc>
          <w:tcPr>
            <w:tcW w:w="7292" w:type="dxa"/>
          </w:tcPr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Kapitola 7  MOCNINY S PŘIROZENÝM MOCNITELEM 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Kapitoly 7.1. - 7.5.</w:t>
            </w:r>
            <w:r>
              <w:rPr>
                <w:sz w:val="24"/>
                <w:szCs w:val="24"/>
              </w:rPr>
              <w:t xml:space="preserve"> (učivo již znáte, jde pouze o zobecnění)</w:t>
            </w:r>
            <w:r>
              <w:br/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Kap. 7.1.  Třetí mocnina + PS 50 - 51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Kap. 7.2. Mocnina s přirozeným mocnitelem + PS 52, 53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Kap. 7.3. Součin a podíl mocnin ...  + PS 53, 54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Kap. 7.4. Mocnina součinu, podílu.. + PS 54 – 56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Kap. 7.5. Zápis čísla v desítkové soustavě + PS 56, 57</w:t>
            </w:r>
            <w:r>
              <w:br/>
            </w:r>
          </w:p>
          <w:p w:rsidR="004E6814" w:rsidRDefault="004E68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Přečtěte si text v učebnici</w:t>
            </w:r>
          </w:p>
          <w:p w:rsidR="004E6814" w:rsidRDefault="004E68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Vypište rámečky s červeným obrysem i plné červené rámečky</w:t>
            </w:r>
          </w:p>
          <w:p w:rsidR="004E6814" w:rsidRDefault="004E68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Výsledky cvičení v učebnici najdete vzadu podle čísla kapitoly</w:t>
            </w:r>
            <w:r>
              <w:br/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Řešte příklady v PS 52 - 57</w:t>
            </w:r>
            <w:r>
              <w:rPr>
                <w:sz w:val="24"/>
                <w:szCs w:val="24"/>
              </w:rPr>
              <w:t>, výsledky opět vyvěsím v pátek na stránky třídy.</w:t>
            </w:r>
            <w:r>
              <w:br/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Práci si rozvrhněte tak, abyste páteční hodinu věnovali kontrole příkladů v PS.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Buďte pečliví a zodpovědní, pokud potřebujete s něčím poradit, neváhejte mě kontaktovat.</w:t>
            </w:r>
          </w:p>
          <w:p w:rsidR="004E6814" w:rsidRDefault="004E6814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 – zadání v příloze</w:t>
            </w: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292" w:type="dxa"/>
          </w:tcPr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skupina (T. Jeřichová)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  <w:u w:val="single"/>
              </w:rPr>
              <w:t>CD z prac. sešitu</w:t>
            </w:r>
            <w:r>
              <w:rPr>
                <w:sz w:val="24"/>
                <w:szCs w:val="24"/>
              </w:rPr>
              <w:t xml:space="preserve"> (je nalepené na jeho deskách) – dát do počítače </w:t>
            </w:r>
            <w:r>
              <w:rPr>
                <w:i/>
                <w:iCs/>
                <w:sz w:val="24"/>
                <w:szCs w:val="24"/>
              </w:rPr>
              <w:t>(podrobný návod, jak s CD pracovat, je v přiloženém word doku)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CD najít </w:t>
            </w:r>
            <w:r>
              <w:rPr>
                <w:b/>
                <w:bCs/>
                <w:sz w:val="24"/>
                <w:szCs w:val="24"/>
              </w:rPr>
              <w:t>UNIT 3</w:t>
            </w:r>
            <w:r>
              <w:rPr>
                <w:sz w:val="24"/>
                <w:szCs w:val="24"/>
              </w:rPr>
              <w:t xml:space="preserve"> a projít si jednotlivá cvičení. Jsou celkem zábavná a máte okamžitou zpětnou vazbu, udělejte jich tolik,  kolik zvládnete </w:t>
            </w:r>
            <w:r>
              <w:rPr>
                <w:rFonts w:ascii="Segoe UI Emoji" w:hAnsi="Segoe UI Emoji" w:cs="Segoe UI Emoji"/>
                <w:sz w:val="24"/>
                <w:szCs w:val="24"/>
              </w:rPr>
              <w:t>😉</w:t>
            </w:r>
            <w:r>
              <w:rPr>
                <w:sz w:val="24"/>
                <w:szCs w:val="24"/>
              </w:rPr>
              <w:t xml:space="preserve">  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vypracovat cvičení na SO/NEITHER v přiloženém WORD DOKU (příští týden pošlu řešení)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</w:t>
            </w:r>
          </w:p>
          <w:p w:rsidR="004E6814" w:rsidRDefault="004E6814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1.skupina I. Eckertová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51 – Asking people to do things – zopakovat cvičení 6.a, vymyslete další situace, zkuste si rozhovory s kamarádem (máte mobily </w:t>
            </w:r>
            <w:r>
              <w:rPr>
                <w:rFonts w:ascii="Segoe UI Emoji" w:hAnsi="Segoe UI Emoji" w:cs="Segoe UI Emoji"/>
                <w:sz w:val="24"/>
                <w:szCs w:val="24"/>
              </w:rPr>
              <w:t>😊</w:t>
            </w:r>
            <w:r>
              <w:rPr>
                <w:sz w:val="24"/>
                <w:szCs w:val="24"/>
              </w:rPr>
              <w:t>)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Str. 52 Robin Hood reading, new vocabulary, exercises 1,2,3,4 - speaking</w:t>
            </w:r>
          </w:p>
          <w:p w:rsidR="004E6814" w:rsidRDefault="004E681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(nahlas, celé věty)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ty žáky, kteří se přihlásili na FREDa - najděte si nějaké poslechy nebo videa, nebo cokoli jiného, co vám bude připadat užitečné, zajímavé, nebo zábavné, je toho tam hodně.</w:t>
            </w:r>
          </w:p>
          <w:p w:rsidR="004E6814" w:rsidRDefault="004E6814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Doporučuji:</w:t>
            </w:r>
            <w:r>
              <w:rPr>
                <w:sz w:val="24"/>
                <w:szCs w:val="24"/>
              </w:rPr>
              <w:t xml:space="preserve"> otevřete: Knihovna-2.stupeň-anglický jazyk-poslech-stránka 4 jedno video je na str.5)-časté chyby českých studentů-</w:t>
            </w:r>
            <w:r>
              <w:rPr>
                <w:b/>
                <w:bCs/>
                <w:sz w:val="24"/>
                <w:szCs w:val="24"/>
              </w:rPr>
              <w:t xml:space="preserve"> zejména video II, které se vztahuje k vaší poslední probrané látce.</w:t>
            </w:r>
          </w:p>
          <w:p w:rsidR="004E6814" w:rsidRDefault="004E6814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Pokud máte možnost naskenovat váš projekt  zadaný ještě ve škole, pošlete mi ho prosím. Těm, kteří to již udělali, děkuji.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------------------------------------------------------------------------------------------------</w:t>
            </w:r>
          </w:p>
          <w:p w:rsidR="004E6814" w:rsidRDefault="004E6814">
            <w:pPr>
              <w:spacing w:after="0"/>
            </w:pPr>
            <w:r>
              <w:rPr>
                <w:b/>
                <w:bCs/>
              </w:rPr>
              <w:t>4. skupina (Šmídová)</w:t>
            </w:r>
          </w:p>
          <w:p w:rsidR="004E6814" w:rsidRDefault="004E6814">
            <w:pPr>
              <w:spacing w:after="0"/>
            </w:pPr>
            <w:r>
              <w:rPr>
                <w:b/>
                <w:bCs/>
              </w:rPr>
              <w:t>1.</w:t>
            </w:r>
            <w:r>
              <w:t xml:space="preserve"> Přihlas se do FREDa (info dostali rodiče nebo napiš p. uč. třídní). Vypracuj úkoly zaměřené na </w:t>
            </w:r>
            <w:r>
              <w:rPr>
                <w:b/>
                <w:bCs/>
              </w:rPr>
              <w:t xml:space="preserve">opakování </w:t>
            </w:r>
            <w:r>
              <w:t>(relative clauses).</w:t>
            </w:r>
          </w:p>
          <w:p w:rsidR="004E6814" w:rsidRDefault="004E6814">
            <w:pPr>
              <w:spacing w:after="0"/>
            </w:pPr>
            <w:r>
              <w:rPr>
                <w:b/>
                <w:bCs/>
              </w:rPr>
              <w:t>2.</w:t>
            </w:r>
            <w:r>
              <w:t xml:space="preserve"> Uč. str. 38 – pracuj do sešitu/na papír/ do Wordu &gt; poté mi </w:t>
            </w:r>
            <w:r>
              <w:rPr>
                <w:b/>
                <w:bCs/>
              </w:rPr>
              <w:t>zašli na email!</w:t>
            </w:r>
          </w:p>
          <w:p w:rsidR="004E6814" w:rsidRDefault="004E6814">
            <w:pPr>
              <w:spacing w:after="0"/>
            </w:pPr>
            <w:r>
              <w:t xml:space="preserve">                a) 1b &gt; přepiš slova a přelož do češtiny</w:t>
            </w:r>
          </w:p>
          <w:p w:rsidR="004E6814" w:rsidRDefault="004E6814">
            <w:pPr>
              <w:spacing w:after="0"/>
            </w:pPr>
            <w:r>
              <w:t xml:space="preserve">                b) Přečti si text &gt; vyber si jednu část, kterou mi celou PŘEPÍŠES PŘELOŽENOU DO ČEŠTINY! (nezapomeň pracovat se slovíčky příslušné části)</w:t>
            </w:r>
          </w:p>
          <w:p w:rsidR="004E6814" w:rsidRDefault="004E6814">
            <w:pPr>
              <w:spacing w:after="0"/>
            </w:pPr>
            <w:r>
              <w:t xml:space="preserve">                c) vrať se k cv. 2 a rozhodni, zdali jsou věty správné (true) nebo chybné (false)</w:t>
            </w:r>
          </w:p>
          <w:p w:rsidR="004E6814" w:rsidRDefault="004E6814">
            <w:pPr>
              <w:spacing w:after="0"/>
            </w:pPr>
            <w:r>
              <w:rPr>
                <w:b/>
                <w:bCs/>
              </w:rPr>
              <w:t>3.</w:t>
            </w:r>
            <w:r>
              <w:t xml:space="preserve"> Video: na odkazu si pusť video o vypracuj úkoly. &gt; </w:t>
            </w:r>
            <w:hyperlink r:id="rId8">
              <w:r>
                <w:rPr>
                  <w:rStyle w:val="Hyperlink"/>
                  <w:rFonts w:ascii="Calibri" w:hAnsi="Calibri" w:cs="Calibri"/>
                </w:rPr>
                <w:t>https://en.islcollective.com/video-lessons/effects-sleep-deprivation</w:t>
              </w:r>
            </w:hyperlink>
            <w:r>
              <w:rPr>
                <w:color w:val="0563C1"/>
                <w:u w:val="single"/>
              </w:rPr>
              <w:t xml:space="preserve"> &gt; opakuj během týdne několikrát, než dosáhneš úspěšnosti 80% a výše.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Přírodopis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Opakování: Vejcorodí až šelmy str. 15 – 35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Film na YT: Putování s pravěkými zvířaty - Triumf savců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Referát, zaslat do 20.3.2020</w:t>
            </w: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Dějepis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57" w:lineRule="auto"/>
            </w:pPr>
            <w:r>
              <w:t>Milí žáci osmých ročníků, prosím,</w:t>
            </w:r>
          </w:p>
          <w:p w:rsidR="004E6814" w:rsidRDefault="004E6814">
            <w:pPr>
              <w:spacing w:after="0" w:line="257" w:lineRule="auto"/>
            </w:pPr>
            <w:r>
              <w:t>1. V minulé hodině ve škole jsme se zabývali národním obrozením (taktéž jste probírali v čj), tak si zapište zápis ze stran 84 – 85 do sešitu. 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  <w:p w:rsidR="004E6814" w:rsidRDefault="004E6814">
            <w:pPr>
              <w:spacing w:after="0" w:line="257" w:lineRule="auto"/>
            </w:pPr>
            <w:r>
              <w:t xml:space="preserve">2. Dále budeme probírat Romantismus – prohlédněte si obrázky s popisky od strany 86 do 90 a vyzkoušejte si své znalosti z národního obrození a vašeho bádání v testu na FREDOVI (nejste všichni přihlášeni, tak zde je odkaz) - </w:t>
            </w:r>
            <w:hyperlink r:id="rId9">
              <w:r>
                <w:rPr>
                  <w:rStyle w:val="Hyperlink"/>
                  <w:rFonts w:ascii="Calibri" w:hAnsi="Calibri" w:cs="Calibri"/>
                </w:rPr>
                <w:t>https://fred.fraus.cz/qf/cs/ramjet/knihovna/f3983e94d59c8b2</w:t>
              </w:r>
            </w:hyperlink>
          </w:p>
          <w:p w:rsidR="004E6814" w:rsidRDefault="004E6814">
            <w:pPr>
              <w:spacing w:after="0" w:line="257" w:lineRule="auto"/>
            </w:pPr>
            <w:r>
              <w:t>3. František Palacký – významná osobnost – z videa (13: 31 minut) vypiš 10 důležitých informací z jeho života, zejména jako spisovatele a politika – po 6. minutě do konce videa.</w:t>
            </w:r>
          </w:p>
          <w:p w:rsidR="004E6814" w:rsidRDefault="004E6814">
            <w:pPr>
              <w:spacing w:after="0" w:line="257" w:lineRule="auto"/>
            </w:pPr>
            <w:hyperlink r:id="rId10">
              <w:r>
                <w:rPr>
                  <w:rStyle w:val="Hyperlink"/>
                  <w:rFonts w:ascii="Calibri" w:hAnsi="Calibri" w:cs="Calibri"/>
                </w:rPr>
                <w:t>https://www.ceskatelevize.cz/porady/10169539755-dvaasedmdesat-jmen-ceske-historie/209572232200024-frantisek-palacky/</w:t>
              </w:r>
            </w:hyperlink>
          </w:p>
          <w:p w:rsidR="004E6814" w:rsidRDefault="004E68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Francouzský jazyk 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57" w:lineRule="auto"/>
            </w:pPr>
          </w:p>
          <w:p w:rsidR="004E6814" w:rsidRDefault="004E6814">
            <w:pPr>
              <w:spacing w:after="0" w:line="257" w:lineRule="auto"/>
            </w:pPr>
            <w:r>
              <w:t>Milí žáci osmých ročníků,</w:t>
            </w:r>
          </w:p>
          <w:p w:rsidR="004E6814" w:rsidRDefault="004E6814">
            <w:pPr>
              <w:spacing w:after="0" w:line="257" w:lineRule="auto"/>
            </w:pPr>
            <w:r>
              <w:t>Opakujte si 1. díl učebnice a do sešitu napište představení vaší osoby (cca 80 slov) s využitím slovíček z učebnice z lekcí, které jsme probírali. Například: jmenuji se, bydlím v.., je mi ..let, mám rád, nemám rád, sportuji, hraji na hudební nástroj, mám zvíře…, jsem velký, malý, blonďatý, vstávám, moje rodina..</w:t>
            </w:r>
          </w:p>
          <w:p w:rsidR="004E6814" w:rsidRDefault="004E6814">
            <w:pPr>
              <w:spacing w:after="0" w:line="257" w:lineRule="auto"/>
            </w:pPr>
            <w:r>
              <w:t>Nepoužívejte překladač, využijte slovní zásoby, kterou znáte a případně vyhledejte v učebnici jako formu opakování. Do sešitu pište všechny úkoly s daty, po návratu do školy si sešity vyberu i projekt z minulého týdne. Pokud bude karanténa delší, pošlete mi vaši práci mailem, na termínu se domluvíme v příští tabulce. Na konci týdne byste měli mít všechny úkoly z tabulky zapsány v sešitu. Neváhejte mi napsat, pokud něco nebudete vědět, ráda vám odpovím a vše vysvětlím. Pevné zdraví Lenka Strnadová</w:t>
            </w:r>
          </w:p>
          <w:p w:rsidR="004E6814" w:rsidRDefault="004E6814">
            <w:pPr>
              <w:spacing w:after="0" w:line="257" w:lineRule="auto"/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Zeměpis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Viz.příloha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Fyzika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Opakování: Voda, vzduch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Str. 39/ cv. 11,12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Kovové prvky  str. 58 – 61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Nezkreslená věda V:  Voda    </w:t>
            </w: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E6814">
        <w:tc>
          <w:tcPr>
            <w:tcW w:w="1770" w:type="dxa"/>
          </w:tcPr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292" w:type="dxa"/>
          </w:tcPr>
          <w:p w:rsidR="004E6814" w:rsidRDefault="004E6814">
            <w:pPr>
              <w:spacing w:after="0" w:line="240" w:lineRule="auto"/>
            </w:pPr>
            <w:r>
              <w:br/>
              <w:t>Němčina</w:t>
            </w:r>
          </w:p>
          <w:p w:rsidR="004E6814" w:rsidRDefault="004E6814">
            <w:pPr>
              <w:spacing w:after="0" w:line="240" w:lineRule="auto"/>
            </w:pPr>
            <w:r>
              <w:rPr>
                <w:sz w:val="24"/>
                <w:szCs w:val="24"/>
              </w:rPr>
              <w:t>Učebnice 2. díl - str. 6,7 - dočíst 2. a 3. část textu, str. 8 - naučit se zpaměti jeden jazykolam, str. 9 - přečíst si texty a přeložit.</w:t>
            </w:r>
          </w:p>
          <w:p w:rsidR="004E6814" w:rsidRDefault="004E6814">
            <w:pPr>
              <w:spacing w:after="0" w:line="240" w:lineRule="auto"/>
            </w:pPr>
            <w:r>
              <w:rPr>
                <w:sz w:val="24"/>
                <w:szCs w:val="24"/>
              </w:rPr>
              <w:t>Pracovní sešit - Lekce 0 - str. 6,7- cvičení 1 - 6.</w:t>
            </w:r>
          </w:p>
          <w:p w:rsidR="004E6814" w:rsidRDefault="004E6814">
            <w:pPr>
              <w:spacing w:after="0" w:line="240" w:lineRule="auto"/>
            </w:pPr>
            <w:r>
              <w:rPr>
                <w:sz w:val="24"/>
                <w:szCs w:val="24"/>
              </w:rPr>
              <w:t>Nová slovíčka v lekci 0 - zapsat do slovníčků, naučit se.</w:t>
            </w:r>
          </w:p>
          <w:p w:rsidR="004E6814" w:rsidRDefault="004E6814">
            <w:pPr>
              <w:spacing w:after="0" w:line="240" w:lineRule="auto"/>
            </w:pPr>
            <w:r>
              <w:rPr>
                <w:sz w:val="24"/>
                <w:szCs w:val="24"/>
              </w:rPr>
              <w:t>Při učení slovíček lze využívat aplikaci WordTrainer FRAUS - ke stažení zdarma pro platformu Google Android.</w:t>
            </w:r>
          </w:p>
          <w:p w:rsidR="004E6814" w:rsidRDefault="004E6814">
            <w:pPr>
              <w:spacing w:after="0" w:line="240" w:lineRule="auto"/>
            </w:pPr>
          </w:p>
          <w:p w:rsidR="004E6814" w:rsidRDefault="004E6814">
            <w:pPr>
              <w:spacing w:after="0" w:line="240" w:lineRule="auto"/>
            </w:pPr>
            <w:r>
              <w:t>Rov – Kroky do společnosti, učebnice str.18</w:t>
            </w:r>
          </w:p>
          <w:p w:rsidR="004E6814" w:rsidRDefault="004E6814">
            <w:pPr>
              <w:spacing w:after="0" w:line="240" w:lineRule="auto"/>
            </w:pPr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prosím váš hotový výkres z předchozího zadání vyfotit a poslat mi na e-mail (nejlépe dnes)</w:t>
            </w:r>
            <w:hyperlink r:id="rId11">
              <w:r>
                <w:rPr>
                  <w:rStyle w:val="Hyperlink"/>
                  <w:color w:val="0000FF"/>
                  <w:sz w:val="24"/>
                  <w:szCs w:val="24"/>
                </w:rPr>
                <w:t>jrychlikova@zscernos.cz</w:t>
              </w:r>
            </w:hyperlink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Nejhezčí obrázky vyvěsím na stránkách vaší třídy</w:t>
            </w:r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Nové zadání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(do 3.4.)– vyfotit tzv. „makro“ (zvětšenina) fotografii přírody. Pokud máte na mobilu tuto funkci, použijte ji. Nebojte se fotku upravit – oříznout, použít filtry, atd. Pošlete mi prosím na e-mail 2 nejzdařilejší fotky. Díky moc, mějte se co nejlépe.</w:t>
            </w:r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 inspiraci na google můžete zadat do vyhledávače „macro photography nature“</w:t>
            </w:r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6814" w:rsidRDefault="004E681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 A J</w:t>
            </w:r>
          </w:p>
          <w:p w:rsidR="004E6814" w:rsidRDefault="004E681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Hello, how are you doing at the moment? How do you enjoy being at home and studying from home? Are you afraid of the new illness Covid-19? Do you miss all the freedom we had before? Can you send me a short e-mail to </w:t>
            </w:r>
            <w:hyperlink r:id="rId12">
              <w:r>
                <w:rPr>
                  <w:rStyle w:val="Hyperlink"/>
                  <w:color w:val="0000FF"/>
                  <w:sz w:val="24"/>
                  <w:szCs w:val="24"/>
                </w:rPr>
                <w:t>jrychlikova@zscernos.cz</w:t>
              </w:r>
            </w:hyperlink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, </w:t>
            </w:r>
          </w:p>
          <w:p w:rsidR="004E6814" w:rsidRDefault="004E68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will respond you back. Looking forward to hear from you!</w:t>
            </w:r>
          </w:p>
          <w:p w:rsidR="004E6814" w:rsidRDefault="004E68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814" w:rsidRDefault="004E6814">
            <w:pPr>
              <w:spacing w:after="0" w:line="257" w:lineRule="auto"/>
            </w:pPr>
            <w:r>
              <w:t>Hudební výchova</w:t>
            </w:r>
          </w:p>
          <w:p w:rsidR="004E6814" w:rsidRDefault="004E6814">
            <w:pPr>
              <w:spacing w:after="0" w:line="257" w:lineRule="auto"/>
            </w:pPr>
            <w:r>
              <w:t>Projekt – Moje hudba (termín odevzdání</w:t>
            </w:r>
            <w:r>
              <w:rPr>
                <w:b/>
                <w:bCs/>
              </w:rPr>
              <w:t xml:space="preserve"> 10. 4.</w:t>
            </w:r>
            <w:r>
              <w:t>)</w:t>
            </w:r>
          </w:p>
          <w:p w:rsidR="004E6814" w:rsidRDefault="004E6814">
            <w:pPr>
              <w:spacing w:after="0" w:line="257" w:lineRule="auto"/>
            </w:pPr>
            <w:r>
              <w:t>1. Vytvoř si sám/a seznam skladeb z různých období dějin hudby. Záleží čistě na tvém vlastním výběru.</w:t>
            </w:r>
          </w:p>
          <w:p w:rsidR="004E6814" w:rsidRDefault="004E6814">
            <w:pPr>
              <w:spacing w:after="0" w:line="257" w:lineRule="auto"/>
            </w:pPr>
            <w:r>
              <w:t>2. Jediný požadavek spočívá v chronologii (skladby musí být seřazeny ve správném pořadí doby vzniku od nejstarších po nejmladší).</w:t>
            </w:r>
          </w:p>
          <w:p w:rsidR="004E6814" w:rsidRDefault="004E6814">
            <w:pPr>
              <w:spacing w:after="0" w:line="257" w:lineRule="auto"/>
            </w:pPr>
            <w:r>
              <w:t>3. Pomyslné CD bude obsahovat 12 skladeb. Ke každé skladbě připoj krátký komentář (jméno skladatele, název díla, doba vzniku, odkaz na skladbu, případně zajímavost…)</w:t>
            </w:r>
          </w:p>
          <w:p w:rsidR="004E6814" w:rsidRDefault="004E6814">
            <w:pPr>
              <w:spacing w:after="0" w:line="257" w:lineRule="auto"/>
            </w:pPr>
            <w:r>
              <w:t>4. Poslední krok je navržení přední strany CD a názvu desky (graficky v PC, koláž, ruční malba...).</w:t>
            </w:r>
          </w:p>
          <w:p w:rsidR="004E6814" w:rsidRDefault="004E6814">
            <w:pPr>
              <w:spacing w:after="0" w:line="257" w:lineRule="auto"/>
            </w:pPr>
            <w:r>
              <w:t xml:space="preserve">Pozn.: Formát projektu je na tvém vlastním uvážení. Možnosti jsou: Word, Power Point, ručně napsané a vyfocené. Čím originálnější, tím lepší. Ve fantazii se meze nekladou! Projekt pošli na </w:t>
            </w:r>
            <w:hyperlink r:id="rId13">
              <w:r>
                <w:rPr>
                  <w:rStyle w:val="Hyperlink"/>
                  <w:rFonts w:ascii="Calibri" w:hAnsi="Calibri" w:cs="Calibri"/>
                </w:rPr>
                <w:t>ksmidova@zscernos.cz</w:t>
              </w:r>
            </w:hyperlink>
            <w:r>
              <w:rPr>
                <w:color w:val="0563C1"/>
                <w:u w:val="single"/>
              </w:rPr>
              <w:t xml:space="preserve"> </w:t>
            </w:r>
            <w:r>
              <w:t xml:space="preserve">a pokud splníš tyto jednoduché požadavky, odměna tě nemine </w:t>
            </w:r>
            <w:r>
              <w:rPr>
                <w:rFonts w:ascii="Wingdings" w:hAnsi="Wingdings" w:cs="Wingdings"/>
              </w:rPr>
              <w:t></w:t>
            </w:r>
            <w:r>
              <w:t>. Těším se!</w:t>
            </w:r>
          </w:p>
          <w:p w:rsidR="004E6814" w:rsidRDefault="004E6814">
            <w:pPr>
              <w:spacing w:after="0" w:line="257" w:lineRule="auto"/>
            </w:pPr>
          </w:p>
          <w:p w:rsidR="004E6814" w:rsidRDefault="004E6814">
            <w:pPr>
              <w:spacing w:after="0" w:line="257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Španělský jazyk</w:t>
            </w:r>
          </w:p>
          <w:p w:rsidR="004E6814" w:rsidRDefault="004E6814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Pracuj v učebnici na str, 40/cv.2 – podle slovníku přelož slova z šedého rámečku a zapiš je do slovníčku. Potom rozděl slova do 3 růžových rámečků: Está/hay/es...</w:t>
            </w:r>
          </w:p>
          <w:p w:rsidR="004E6814" w:rsidRDefault="004E6814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Přihlašte se do aplikace FRED !!! (jen ten, kdo tak ještě neučinil)</w:t>
            </w:r>
          </w:p>
          <w:p w:rsidR="004E6814" w:rsidRDefault="004E6814">
            <w:pPr>
              <w:spacing w:after="0" w:line="257" w:lineRule="auto"/>
            </w:pPr>
          </w:p>
          <w:p w:rsidR="004E6814" w:rsidRDefault="004E6814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NJ 8 (Sacher): Zadal jsem úkol přes webové stránky FRED </w:t>
            </w:r>
            <w:hyperlink r:id="rId14">
              <w:r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https://fred.fraus.cz/</w:t>
              </w:r>
            </w:hyperlink>
            <w:r>
              <w:rPr>
                <w:sz w:val="24"/>
                <w:szCs w:val="24"/>
              </w:rPr>
              <w:t xml:space="preserve"> (procvičení používání předložek am/um/im). Pokud by někdo ještě neměl založený účet, prosím vytvořte si ho, ať můžeme do budoucna i tuto platformu pro výuku NJ využívat. Ostatně prosím o překlad mého dopisu, který jste obdrželi mailem do češtíny. Jinak budu samosebou rád, pokud si nadále budeme psát v NJ dopisy, kde se budeme navzájem informovat o situaci, ve které se nacházíme.</w:t>
            </w:r>
          </w:p>
          <w:p w:rsidR="004E6814" w:rsidRDefault="004E68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  <w:p w:rsidR="004E6814" w:rsidRDefault="004E681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4E6814" w:rsidRDefault="004E6814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96"/>
        <w:gridCol w:w="7366"/>
      </w:tblGrid>
      <w:tr w:rsidR="004E6814">
        <w:tc>
          <w:tcPr>
            <w:tcW w:w="1696" w:type="dxa"/>
          </w:tcPr>
          <w:p w:rsidR="004E6814" w:rsidRDefault="004E6814">
            <w:pPr>
              <w:spacing w:after="0" w:line="240" w:lineRule="auto"/>
            </w:pPr>
            <w:r>
              <w:t>Další informace:</w:t>
            </w:r>
          </w:p>
        </w:tc>
        <w:tc>
          <w:tcPr>
            <w:tcW w:w="7366" w:type="dxa"/>
          </w:tcPr>
          <w:p w:rsidR="004E6814" w:rsidRDefault="004E6814">
            <w:pPr>
              <w:spacing w:after="0" w:line="240" w:lineRule="auto"/>
            </w:pPr>
          </w:p>
          <w:p w:rsidR="004E6814" w:rsidRDefault="004E6814">
            <w:pPr>
              <w:spacing w:after="0" w:line="240" w:lineRule="auto"/>
            </w:pPr>
          </w:p>
          <w:p w:rsidR="004E6814" w:rsidRDefault="004E6814">
            <w:pPr>
              <w:spacing w:after="0" w:line="240" w:lineRule="auto"/>
            </w:pPr>
          </w:p>
        </w:tc>
      </w:tr>
    </w:tbl>
    <w:p w:rsidR="004E6814" w:rsidRDefault="004E6814">
      <w:pPr>
        <w:rPr>
          <w:rFonts w:ascii="Times New Roman" w:hAnsi="Times New Roman" w:cs="Times New Roman"/>
        </w:rPr>
      </w:pPr>
    </w:p>
    <w:sectPr w:rsidR="004E6814" w:rsidSect="004E6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Emoj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>
    <w:nsid w:val="5A6111C1"/>
    <w:multiLevelType w:val="hybridMultilevel"/>
    <w:tmpl w:val="FFFFFFFF"/>
    <w:lvl w:ilvl="0" w:tplc="8514D42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7AD6FA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48B26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827EAF0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312B9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F0071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56E4DE4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6DBEB3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A0FCE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0097C01"/>
    <w:multiLevelType w:val="hybridMultilevel"/>
    <w:tmpl w:val="FFFFFFFF"/>
    <w:lvl w:ilvl="0" w:tplc="0020074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9670D6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DC14A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32B87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D374B0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A2173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B6E888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B8413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4EC96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B0D6B32"/>
    <w:multiLevelType w:val="hybridMultilevel"/>
    <w:tmpl w:val="FFFFFFFF"/>
    <w:lvl w:ilvl="0" w:tplc="34227E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DBC25674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AD6A090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4C2E0AC0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CD5A7E4E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1C1473C4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BA583D60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E8301518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950A31E0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814"/>
    <w:rsid w:val="004E6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islcollective.com/video-lessons/effects-sleep-deprivation" TargetMode="External"/><Relationship Id="rId13" Type="http://schemas.openxmlformats.org/officeDocument/2006/relationships/hyperlink" Target="mailto:ksmidova@zscernos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ijimacky.cermat.cz/files/files/dokumenty/testova-zadani/4lete-cj/IT_2020/CJL/C9PID20C0T01_ilustracni_test_2020_9_testovy_sesit.pdf" TargetMode="External"/><Relationship Id="rId12" Type="http://schemas.openxmlformats.org/officeDocument/2006/relationships/hyperlink" Target="mailto:jrychlikova@zscernos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jrychlikova@zscernos.cz" TargetMode="External"/><Relationship Id="rId11" Type="http://schemas.openxmlformats.org/officeDocument/2006/relationships/hyperlink" Target="mailto:jrychlikova@zscernos.cz" TargetMode="External"/><Relationship Id="rId5" Type="http://schemas.openxmlformats.org/officeDocument/2006/relationships/hyperlink" Target="https://www.skolasnadhledem.cz/game/59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eskatelevize.cz/porady/10169539755-dvaasedmdesat-jmen-ceske-historie/209572232200024-frantisek-palack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ed.fraus.cz/qf/cs/ramjet/knihovna/f3983e94d59c8b2" TargetMode="External"/><Relationship Id="rId14" Type="http://schemas.openxmlformats.org/officeDocument/2006/relationships/hyperlink" Target="https://fred.fraus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1410</Words>
  <Characters>8037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UČIVA NA TÝDEN OD </dc:title>
  <dc:subject/>
  <dc:creator>Sticzayová Jana</dc:creator>
  <cp:keywords/>
  <dc:description/>
  <cp:lastModifiedBy>Jitka</cp:lastModifiedBy>
  <cp:revision>3</cp:revision>
  <cp:lastPrinted>2020-03-11T10:20:00Z</cp:lastPrinted>
  <dcterms:created xsi:type="dcterms:W3CDTF">2020-03-23T11:36:00Z</dcterms:created>
  <dcterms:modified xsi:type="dcterms:W3CDTF">2020-03-23T12:25:00Z</dcterms:modified>
</cp:coreProperties>
</file>